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0D0E2" w:themeColor="accent1" w:themeTint="66"/>
  <w:body>
    <w:tbl>
      <w:tblPr>
        <w:tblpPr w:leftFromText="180" w:rightFromText="180" w:vertAnchor="page" w:horzAnchor="margin" w:tblpY="509"/>
        <w:tblW w:w="581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  <w:tblDescription w:val="Table for overall flyer layout"/>
      </w:tblPr>
      <w:tblGrid>
        <w:gridCol w:w="5787"/>
        <w:gridCol w:w="24"/>
      </w:tblGrid>
      <w:tr w:rsidR="007F6553" w14:paraId="5CA93F11" w14:textId="77777777" w:rsidTr="00E85B85">
        <w:trPr>
          <w:trHeight w:hRule="exact" w:val="15351"/>
        </w:trPr>
        <w:tc>
          <w:tcPr>
            <w:tcW w:w="5787" w:type="dxa"/>
          </w:tcPr>
          <w:p w14:paraId="1E7DFE66" w14:textId="73953687" w:rsidR="00E4178C" w:rsidRDefault="00E4178C" w:rsidP="00E4178C">
            <w:r>
              <w:fldChar w:fldCharType="begin"/>
            </w:r>
            <w:r>
              <w:instrText xml:space="preserve"> INCLUDEPICTURE "https://d2sa0g4nqnhqqg.cloudfront.net/wp-content/uploads/2016/10/front_of_hotel-1200x630-cropped.jpg" \* MERGEFORMATINET </w:instrText>
            </w:r>
            <w:r>
              <w:fldChar w:fldCharType="separate"/>
            </w:r>
            <w:r>
              <w:fldChar w:fldCharType="end"/>
            </w:r>
          </w:p>
          <w:p w14:paraId="013EFB50" w14:textId="75DC7265" w:rsidR="001C566D" w:rsidRDefault="001C566D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04DB9E4F" w14:textId="14E711AE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6CAE8A1B" w14:textId="582EA661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1B4FA4BE" w14:textId="678469C4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727577EA" w14:textId="591577CD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7AFBE9D5" w14:textId="1B9BC55C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040EF95F" w14:textId="5F02C4D8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75574EBF" w14:textId="7F604223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6E495BAC" w14:textId="295A08DD" w:rsidR="00E85B85" w:rsidRDefault="00E85B85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2F1641BA" w14:textId="7D49C584" w:rsidR="00E85B85" w:rsidRDefault="00F46BDD" w:rsidP="001C566D">
            <w:pPr>
              <w:pStyle w:val="Subtitle"/>
              <w:spacing w:before="0"/>
              <w:jc w:val="center"/>
              <w:rPr>
                <w:color w:val="000000" w:themeColor="text1"/>
                <w:sz w:val="40"/>
                <w:szCs w:val="40"/>
              </w:rPr>
            </w:pPr>
            <w:r>
              <w:rPr>
                <w:rFonts w:ascii="Abadi" w:hAnsi="Abadi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751F0D6C" wp14:editId="79BEE6A9">
                      <wp:simplePos x="0" y="0"/>
                      <wp:positionH relativeFrom="column">
                        <wp:posOffset>3743864</wp:posOffset>
                      </wp:positionH>
                      <wp:positionV relativeFrom="paragraph">
                        <wp:posOffset>130115</wp:posOffset>
                      </wp:positionV>
                      <wp:extent cx="3221308" cy="6564702"/>
                      <wp:effectExtent l="0" t="0" r="17780" b="1397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1308" cy="65647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5F784" w14:textId="13E6FE10" w:rsidR="00F63BAA" w:rsidRPr="005025D6" w:rsidRDefault="00E412E1" w:rsidP="00F46BDD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FFFF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</w:rPr>
                                    <w:t xml:space="preserve">         </w:t>
                                  </w:r>
                                </w:p>
                                <w:p w14:paraId="1FAD5F11" w14:textId="77777777" w:rsidR="005025D6" w:rsidRPr="005025D6" w:rsidRDefault="005025D6" w:rsidP="00F46BDD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F0D6C" id="Rectangle 199" o:spid="_x0000_s1026" style="position:absolute;left:0;text-align:left;margin-left:294.8pt;margin-top:10.25pt;width:253.65pt;height:516.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" fillcolor="#418ab3 [3204]" strokecolor="black [3213]" strokeweight="1pt">
                      <v:textbox>
                        <w:txbxContent>
                          <w:p w14:paraId="4D65F784" w14:textId="13E6FE10" w:rsidR="00F63BAA" w:rsidRPr="005025D6" w:rsidRDefault="00E412E1" w:rsidP="00F46BDD">
                            <w:pPr>
                              <w:spacing w:after="0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14:paraId="1FAD5F11" w14:textId="77777777" w:rsidR="005025D6" w:rsidRPr="005025D6" w:rsidRDefault="005025D6" w:rsidP="00F46BDD">
                            <w:pPr>
                              <w:spacing w:after="0"/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B34B15" w14:textId="4548471F" w:rsidR="001C566D" w:rsidRPr="00F46BDD" w:rsidRDefault="00591B40" w:rsidP="001C566D">
            <w:pPr>
              <w:pStyle w:val="Subtitle"/>
              <w:spacing w:before="0"/>
              <w:jc w:val="center"/>
              <w:rPr>
                <w:color w:val="000000" w:themeColor="text1"/>
                <w:sz w:val="48"/>
                <w:szCs w:val="48"/>
              </w:rPr>
            </w:pPr>
            <w:r w:rsidRPr="00F46BDD">
              <w:rPr>
                <w:color w:val="000000" w:themeColor="text1"/>
                <w:sz w:val="48"/>
                <w:szCs w:val="48"/>
              </w:rPr>
              <w:t>Th</w:t>
            </w:r>
            <w:r w:rsidR="003A0CB9" w:rsidRPr="00F46BDD">
              <w:rPr>
                <w:color w:val="000000" w:themeColor="text1"/>
                <w:sz w:val="48"/>
                <w:szCs w:val="48"/>
              </w:rPr>
              <w:t xml:space="preserve">e american Legion </w:t>
            </w:r>
          </w:p>
          <w:p w14:paraId="368AD614" w14:textId="6229155D" w:rsidR="007F6553" w:rsidRPr="00F46BDD" w:rsidRDefault="003A0CB9" w:rsidP="002935CD">
            <w:pPr>
              <w:pStyle w:val="Subtitle"/>
              <w:spacing w:before="0"/>
              <w:jc w:val="center"/>
              <w:rPr>
                <w:color w:val="000000" w:themeColor="text1"/>
                <w:sz w:val="48"/>
                <w:szCs w:val="48"/>
              </w:rPr>
            </w:pPr>
            <w:r w:rsidRPr="00F46BDD">
              <w:rPr>
                <w:color w:val="000000" w:themeColor="text1"/>
                <w:sz w:val="48"/>
                <w:szCs w:val="48"/>
              </w:rPr>
              <w:t>Department of california</w:t>
            </w:r>
          </w:p>
          <w:p w14:paraId="7226906B" w14:textId="1AC191D7" w:rsidR="00534547" w:rsidRDefault="00534547" w:rsidP="003A0CB9">
            <w:pPr>
              <w:pStyle w:val="Heading1"/>
              <w:spacing w:before="0"/>
              <w:jc w:val="center"/>
              <w:rPr>
                <w:rFonts w:ascii="Elephant" w:hAnsi="Elephant"/>
                <w:color w:val="auto"/>
                <w:sz w:val="16"/>
                <w:szCs w:val="16"/>
              </w:rPr>
            </w:pPr>
          </w:p>
          <w:p w14:paraId="2C3AC730" w14:textId="0F04973C" w:rsidR="003A0CB9" w:rsidRPr="003A0CB9" w:rsidRDefault="00A450F0" w:rsidP="003A0CB9">
            <w:r w:rsidRPr="003A0CB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0389C6B5" wp14:editId="2FB9DBFD">
                  <wp:simplePos x="0" y="0"/>
                  <wp:positionH relativeFrom="column">
                    <wp:posOffset>1177858</wp:posOffset>
                  </wp:positionH>
                  <wp:positionV relativeFrom="page">
                    <wp:posOffset>3578760</wp:posOffset>
                  </wp:positionV>
                  <wp:extent cx="1416050" cy="14160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CECCD3" w14:textId="71A50AAC" w:rsidR="002F4ECC" w:rsidRDefault="002F4ECC" w:rsidP="00485A8D">
            <w:pPr>
              <w:pStyle w:val="Heading1"/>
              <w:jc w:val="center"/>
              <w:rPr>
                <w:rFonts w:ascii="Elephant" w:hAnsi="Elephant"/>
                <w:color w:val="auto"/>
                <w:sz w:val="32"/>
                <w:szCs w:val="32"/>
              </w:rPr>
            </w:pPr>
          </w:p>
          <w:p w14:paraId="2241E89D" w14:textId="328965C8" w:rsidR="001C566D" w:rsidRDefault="001C566D" w:rsidP="00485A8D">
            <w:pPr>
              <w:pStyle w:val="Heading1"/>
              <w:jc w:val="center"/>
              <w:rPr>
                <w:rFonts w:ascii="Elephant" w:hAnsi="Elephant"/>
                <w:color w:val="auto"/>
                <w:sz w:val="32"/>
                <w:szCs w:val="32"/>
              </w:rPr>
            </w:pPr>
          </w:p>
          <w:p w14:paraId="0025D3A9" w14:textId="6C87CBC4" w:rsidR="001C566D" w:rsidRDefault="001C566D" w:rsidP="00485A8D">
            <w:pPr>
              <w:pStyle w:val="Heading1"/>
              <w:jc w:val="center"/>
              <w:rPr>
                <w:rFonts w:ascii="Elephant" w:hAnsi="Elephant"/>
                <w:color w:val="auto"/>
                <w:sz w:val="32"/>
                <w:szCs w:val="32"/>
              </w:rPr>
            </w:pPr>
          </w:p>
          <w:p w14:paraId="5D57573F" w14:textId="61CEC4C9" w:rsidR="001C566D" w:rsidRDefault="007F6553" w:rsidP="00485A8D">
            <w:pPr>
              <w:pStyle w:val="Heading1"/>
              <w:jc w:val="center"/>
              <w:rPr>
                <w:rFonts w:ascii="Elephant" w:hAnsi="Elephant"/>
                <w:color w:val="auto"/>
                <w:sz w:val="32"/>
                <w:szCs w:val="32"/>
              </w:rPr>
            </w:pPr>
            <w:r w:rsidRPr="003A0CB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63E556BA" wp14:editId="2DB399DC">
                  <wp:simplePos x="0" y="0"/>
                  <wp:positionH relativeFrom="margin">
                    <wp:posOffset>-6923853</wp:posOffset>
                  </wp:positionH>
                  <wp:positionV relativeFrom="paragraph">
                    <wp:posOffset>510503</wp:posOffset>
                  </wp:positionV>
                  <wp:extent cx="1021976" cy="914351"/>
                  <wp:effectExtent l="0" t="0" r="6985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_map_emblem_text_s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8976" cy="103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5A8D" w:rsidRPr="003A0CB9">
              <w:rPr>
                <w:rFonts w:ascii="Elephant" w:hAnsi="Elephant"/>
                <w:color w:val="auto"/>
                <w:sz w:val="32"/>
                <w:szCs w:val="32"/>
              </w:rPr>
              <w:t xml:space="preserve"> </w:t>
            </w:r>
          </w:p>
          <w:p w14:paraId="13325939" w14:textId="77777777" w:rsidR="00A450F0" w:rsidRDefault="00A450F0" w:rsidP="00485A8D">
            <w:pPr>
              <w:pStyle w:val="Heading1"/>
              <w:jc w:val="center"/>
              <w:rPr>
                <w:rFonts w:ascii="Elephant" w:hAnsi="Elephant"/>
                <w:color w:val="auto"/>
                <w:sz w:val="48"/>
                <w:szCs w:val="48"/>
              </w:rPr>
            </w:pPr>
          </w:p>
          <w:p w14:paraId="35B7FB16" w14:textId="57131C52" w:rsidR="00591B40" w:rsidRPr="00F46BDD" w:rsidRDefault="00485A8D" w:rsidP="00485A8D">
            <w:pPr>
              <w:pStyle w:val="Heading1"/>
              <w:jc w:val="center"/>
              <w:rPr>
                <w:rFonts w:ascii="Elephant" w:hAnsi="Elephant"/>
                <w:color w:val="auto"/>
                <w:sz w:val="48"/>
                <w:szCs w:val="48"/>
              </w:rPr>
            </w:pPr>
            <w:r w:rsidRPr="00F46BDD">
              <w:rPr>
                <w:rFonts w:ascii="Elephant" w:hAnsi="Elephant"/>
                <w:color w:val="auto"/>
                <w:sz w:val="48"/>
                <w:szCs w:val="48"/>
              </w:rPr>
              <w:t xml:space="preserve">Executive </w:t>
            </w:r>
            <w:r w:rsidR="00591B40" w:rsidRPr="00F46BDD">
              <w:rPr>
                <w:rFonts w:ascii="Elephant" w:hAnsi="Elephant"/>
                <w:color w:val="auto"/>
                <w:sz w:val="48"/>
                <w:szCs w:val="48"/>
              </w:rPr>
              <w:t>C</w:t>
            </w:r>
            <w:r w:rsidRPr="00F46BDD">
              <w:rPr>
                <w:rFonts w:ascii="Elephant" w:hAnsi="Elephant"/>
                <w:color w:val="auto"/>
                <w:sz w:val="48"/>
                <w:szCs w:val="48"/>
              </w:rPr>
              <w:t>ommittee</w:t>
            </w:r>
            <w:r w:rsidR="003A0CB9" w:rsidRPr="00F46BDD">
              <w:rPr>
                <w:rFonts w:ascii="Elephant" w:hAnsi="Elephant"/>
                <w:color w:val="auto"/>
                <w:sz w:val="48"/>
                <w:szCs w:val="48"/>
              </w:rPr>
              <w:t xml:space="preserve"> Meeting</w:t>
            </w:r>
            <w:r w:rsidRPr="00F46BDD">
              <w:rPr>
                <w:rFonts w:ascii="Elephant" w:hAnsi="Elephant"/>
                <w:color w:val="auto"/>
                <w:sz w:val="48"/>
                <w:szCs w:val="48"/>
              </w:rPr>
              <w:t xml:space="preserve">                     </w:t>
            </w:r>
            <w:r w:rsidR="007F6553" w:rsidRPr="00F46BDD">
              <w:rPr>
                <w:rFonts w:ascii="Elephant" w:hAnsi="Elephant"/>
                <w:color w:val="auto"/>
                <w:sz w:val="48"/>
                <w:szCs w:val="48"/>
              </w:rPr>
              <w:t xml:space="preserve"> </w:t>
            </w:r>
            <w:r w:rsidRPr="00F46BDD">
              <w:rPr>
                <w:rFonts w:ascii="Elephant" w:hAnsi="Elephant"/>
                <w:color w:val="auto"/>
                <w:sz w:val="48"/>
                <w:szCs w:val="48"/>
              </w:rPr>
              <w:t xml:space="preserve"> </w:t>
            </w:r>
          </w:p>
          <w:p w14:paraId="0FF7924B" w14:textId="3B6A3A3A" w:rsidR="002935CD" w:rsidRDefault="002935CD" w:rsidP="00485A8D">
            <w:pPr>
              <w:pStyle w:val="Heading1"/>
              <w:jc w:val="center"/>
              <w:rPr>
                <w:rFonts w:ascii="Elephant" w:hAnsi="Elephant"/>
                <w:color w:val="auto"/>
                <w:sz w:val="36"/>
                <w:szCs w:val="36"/>
              </w:rPr>
            </w:pPr>
          </w:p>
          <w:p w14:paraId="77D31C88" w14:textId="5BB81E34" w:rsidR="007F6553" w:rsidRPr="00C168AC" w:rsidRDefault="00873AE6" w:rsidP="00485A8D">
            <w:pPr>
              <w:pStyle w:val="Heading1"/>
              <w:jc w:val="center"/>
              <w:rPr>
                <w:rFonts w:ascii="Elephant" w:hAnsi="Elephant"/>
                <w:color w:val="auto"/>
                <w:sz w:val="40"/>
                <w:szCs w:val="40"/>
              </w:rPr>
            </w:pPr>
            <w:r>
              <w:rPr>
                <w:rFonts w:ascii="Elephant" w:hAnsi="Elephant"/>
                <w:color w:val="auto"/>
                <w:sz w:val="36"/>
                <w:szCs w:val="36"/>
              </w:rPr>
              <w:t>March 13-14, 2021</w:t>
            </w:r>
          </w:p>
          <w:p w14:paraId="0226FE13" w14:textId="247D60ED" w:rsidR="003A0CB9" w:rsidRDefault="003A0CB9" w:rsidP="007F6553">
            <w:pPr>
              <w:rPr>
                <w:color w:val="auto"/>
              </w:rPr>
            </w:pPr>
          </w:p>
          <w:p w14:paraId="064D1B9F" w14:textId="3AF2D195" w:rsidR="00852627" w:rsidRDefault="00852627" w:rsidP="00CD32E7">
            <w:pPr>
              <w:jc w:val="center"/>
              <w:rPr>
                <w:rFonts w:ascii="Abadi" w:hAnsi="Abadi"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0BA6D1B9" w14:textId="68704696" w:rsidR="00F63BAA" w:rsidRPr="00F46BDD" w:rsidRDefault="00F63BAA" w:rsidP="00F63BAA">
            <w:pPr>
              <w:jc w:val="center"/>
              <w:rPr>
                <w:rFonts w:ascii="Elephant" w:hAnsi="Elephant" w:cs="Aharoni"/>
                <w:color w:val="404040" w:themeColor="text1" w:themeTint="BF"/>
                <w:sz w:val="52"/>
                <w:szCs w:val="52"/>
              </w:rPr>
            </w:pPr>
            <w:r w:rsidRPr="00F46BDD">
              <w:rPr>
                <w:rFonts w:ascii="Elephant" w:hAnsi="Elephant" w:cs="Aharoni"/>
                <w:color w:val="404040" w:themeColor="text1" w:themeTint="BF"/>
                <w:sz w:val="52"/>
                <w:szCs w:val="52"/>
              </w:rPr>
              <w:t>MAKE YOUR RESEVATIONS</w:t>
            </w:r>
          </w:p>
          <w:p w14:paraId="69E7B6E1" w14:textId="0A903192" w:rsidR="007B1905" w:rsidRDefault="007B1905" w:rsidP="003A0CB9">
            <w:pPr>
              <w:jc w:val="center"/>
              <w:rPr>
                <w:b/>
                <w:bCs/>
                <w:color w:val="FF0000"/>
              </w:rPr>
            </w:pPr>
          </w:p>
          <w:p w14:paraId="687A9FF1" w14:textId="272B3E25" w:rsidR="007B1905" w:rsidRPr="00534547" w:rsidRDefault="007B1905" w:rsidP="003A0CB9">
            <w:pPr>
              <w:jc w:val="center"/>
              <w:rPr>
                <w:b/>
                <w:bCs/>
                <w:color w:val="FF0000"/>
              </w:rPr>
            </w:pPr>
          </w:p>
          <w:p w14:paraId="0872315D" w14:textId="314C3CBB" w:rsidR="00485A8D" w:rsidRDefault="007F6553" w:rsidP="007F6553">
            <w:pPr>
              <w:rPr>
                <w:color w:val="auto"/>
              </w:rPr>
            </w:pPr>
            <w:r w:rsidRPr="00214445">
              <w:rPr>
                <w:color w:val="auto"/>
              </w:rPr>
              <w:t xml:space="preserve">   </w:t>
            </w:r>
            <w:r>
              <w:rPr>
                <w:color w:val="auto"/>
              </w:rPr>
              <w:t xml:space="preserve">  </w:t>
            </w:r>
          </w:p>
          <w:p w14:paraId="32042B68" w14:textId="781AD5DD" w:rsidR="00485A8D" w:rsidRPr="0033456F" w:rsidRDefault="00485A8D" w:rsidP="00485A8D">
            <w:pPr>
              <w:jc w:val="center"/>
              <w:rPr>
                <w:rFonts w:ascii="Aharoni" w:hAnsi="Aharoni" w:cs="Aharoni"/>
                <w:sz w:val="18"/>
                <w:szCs w:val="18"/>
              </w:rPr>
            </w:pPr>
          </w:p>
          <w:p w14:paraId="72BDDDC0" w14:textId="2AD24E7C" w:rsidR="003A0CB9" w:rsidRDefault="003A0CB9" w:rsidP="003A0CB9">
            <w:pPr>
              <w:jc w:val="center"/>
            </w:pPr>
          </w:p>
          <w:p w14:paraId="17E05BB1" w14:textId="016BD711" w:rsidR="003A0CB9" w:rsidRDefault="003A0CB9" w:rsidP="003A0CB9">
            <w:pPr>
              <w:jc w:val="center"/>
            </w:pPr>
          </w:p>
          <w:p w14:paraId="16419D69" w14:textId="274D163B" w:rsidR="003A0CB9" w:rsidRDefault="003A0CB9" w:rsidP="003A0CB9">
            <w:pPr>
              <w:jc w:val="center"/>
            </w:pPr>
          </w:p>
          <w:p w14:paraId="3C31E87C" w14:textId="7D0B680E" w:rsidR="003A0CB9" w:rsidRDefault="003A0CB9" w:rsidP="003A0CB9">
            <w:pPr>
              <w:jc w:val="center"/>
            </w:pPr>
          </w:p>
          <w:p w14:paraId="32EA9AE8" w14:textId="4D987664" w:rsidR="00591B40" w:rsidRDefault="00591B40" w:rsidP="003A0CB9">
            <w:pPr>
              <w:jc w:val="center"/>
            </w:pPr>
          </w:p>
          <w:p w14:paraId="400383E4" w14:textId="0DBF0913" w:rsidR="00591B40" w:rsidRDefault="00591B40" w:rsidP="003A0CB9">
            <w:pPr>
              <w:jc w:val="center"/>
            </w:pPr>
          </w:p>
          <w:p w14:paraId="640DBC7E" w14:textId="157B140F" w:rsidR="00753808" w:rsidRDefault="00753808" w:rsidP="003A0CB9">
            <w:pPr>
              <w:jc w:val="center"/>
            </w:pPr>
          </w:p>
          <w:p w14:paraId="32382B45" w14:textId="6477E636" w:rsidR="007F6553" w:rsidRPr="00D13DEC" w:rsidRDefault="007F6553" w:rsidP="003A0CB9">
            <w:pPr>
              <w:jc w:val="center"/>
            </w:pPr>
          </w:p>
        </w:tc>
        <w:tc>
          <w:tcPr>
            <w:tcW w:w="24" w:type="dxa"/>
          </w:tcPr>
          <w:p w14:paraId="3BA71AAE" w14:textId="77777777" w:rsidR="007F6553" w:rsidRDefault="007F6553" w:rsidP="007F6553"/>
          <w:p w14:paraId="2FE0C318" w14:textId="64586B19" w:rsidR="002F4ECC" w:rsidRDefault="002F4ECC" w:rsidP="007F6553"/>
        </w:tc>
      </w:tr>
    </w:tbl>
    <w:p w14:paraId="6299BB92" w14:textId="3E59C1B8" w:rsidR="00FA0CED" w:rsidRDefault="00E4178C" w:rsidP="00852627">
      <w:pPr>
        <w:spacing w:after="0"/>
        <w:ind w:firstLine="720"/>
        <w:rPr>
          <w:rFonts w:ascii="Abadi" w:hAnsi="Abadi"/>
          <w:color w:val="auto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855612F" wp14:editId="43DBE958">
            <wp:simplePos x="0" y="0"/>
            <wp:positionH relativeFrom="column">
              <wp:posOffset>223915</wp:posOffset>
            </wp:positionH>
            <wp:positionV relativeFrom="paragraph">
              <wp:posOffset>-269875</wp:posOffset>
            </wp:positionV>
            <wp:extent cx="6495691" cy="2718407"/>
            <wp:effectExtent l="0" t="0" r="0" b="0"/>
            <wp:wrapNone/>
            <wp:docPr id="7" name="Picture 7" descr="Historic Santa Maria Inn | Santa Maria Valley, 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c Santa Maria Inn | Santa Maria Valley, 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7"/>
                    <a:stretch/>
                  </pic:blipFill>
                  <pic:spPr bwMode="auto">
                    <a:xfrm>
                      <a:off x="0" y="0"/>
                      <a:ext cx="6495691" cy="27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06A90" w14:textId="4331D235" w:rsidR="006B793F" w:rsidRDefault="006B793F" w:rsidP="003D54E0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</w:p>
    <w:p w14:paraId="44A2DCE3" w14:textId="77777777" w:rsidR="006B793F" w:rsidRDefault="006B793F" w:rsidP="003D54E0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</w:p>
    <w:p w14:paraId="34F07D6A" w14:textId="77777777" w:rsidR="006B793F" w:rsidRDefault="006B793F" w:rsidP="003D54E0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</w:p>
    <w:p w14:paraId="15BC1978" w14:textId="77777777" w:rsidR="006B793F" w:rsidRDefault="006B793F" w:rsidP="003D54E0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</w:p>
    <w:p w14:paraId="190BDB72" w14:textId="77777777" w:rsidR="006B793F" w:rsidRDefault="006B793F" w:rsidP="003D54E0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</w:p>
    <w:p w14:paraId="34912AC1" w14:textId="77777777" w:rsidR="006B793F" w:rsidRDefault="006B793F" w:rsidP="003D54E0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</w:p>
    <w:p w14:paraId="2223C85B" w14:textId="77777777" w:rsidR="00E4178C" w:rsidRDefault="00A450F0" w:rsidP="003D54E0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  <w:r>
        <w:rPr>
          <w:rFonts w:ascii="Elephant" w:hAnsi="Elephant"/>
          <w:b/>
          <w:bCs/>
          <w:color w:val="auto"/>
          <w:sz w:val="32"/>
          <w:szCs w:val="32"/>
        </w:rPr>
        <w:t xml:space="preserve">   </w:t>
      </w:r>
    </w:p>
    <w:p w14:paraId="73981001" w14:textId="77777777" w:rsidR="00E4178C" w:rsidRDefault="00E4178C" w:rsidP="00E4178C">
      <w:pPr>
        <w:spacing w:after="0"/>
        <w:ind w:left="720"/>
        <w:rPr>
          <w:rFonts w:ascii="Elephant" w:hAnsi="Elephant"/>
          <w:b/>
          <w:bCs/>
          <w:color w:val="auto"/>
          <w:sz w:val="32"/>
          <w:szCs w:val="32"/>
        </w:rPr>
      </w:pPr>
    </w:p>
    <w:p w14:paraId="0B1A4510" w14:textId="2B2A2F65" w:rsidR="00F63BAA" w:rsidRPr="003D54E0" w:rsidRDefault="009D6103" w:rsidP="00E4178C">
      <w:pPr>
        <w:spacing w:after="0"/>
        <w:rPr>
          <w:rFonts w:ascii="Elephant" w:hAnsi="Elephant"/>
          <w:color w:val="auto"/>
          <w:sz w:val="32"/>
          <w:szCs w:val="32"/>
        </w:rPr>
      </w:pPr>
      <w:r w:rsidRPr="003D54E0">
        <w:rPr>
          <w:rFonts w:ascii="Elephant" w:hAnsi="Elephant"/>
          <w:b/>
          <w:bCs/>
          <w:color w:val="auto"/>
          <w:sz w:val="32"/>
          <w:szCs w:val="32"/>
        </w:rPr>
        <w:t xml:space="preserve">Hotel </w:t>
      </w:r>
      <w:r w:rsidR="003D54E0" w:rsidRPr="003D54E0">
        <w:rPr>
          <w:rFonts w:ascii="Elephant" w:hAnsi="Elephant"/>
          <w:b/>
          <w:bCs/>
          <w:color w:val="auto"/>
          <w:sz w:val="32"/>
          <w:szCs w:val="32"/>
        </w:rPr>
        <w:t>Location</w:t>
      </w:r>
      <w:r w:rsidRPr="003D54E0">
        <w:rPr>
          <w:rFonts w:ascii="Elephant" w:hAnsi="Elephant"/>
          <w:color w:val="auto"/>
          <w:sz w:val="32"/>
          <w:szCs w:val="32"/>
        </w:rPr>
        <w:t>:</w:t>
      </w:r>
    </w:p>
    <w:p w14:paraId="43CFD695" w14:textId="3854AA32" w:rsidR="00F63BAA" w:rsidRPr="003D54E0" w:rsidRDefault="00A450F0" w:rsidP="006B793F">
      <w:pPr>
        <w:spacing w:after="0" w:line="240" w:lineRule="auto"/>
        <w:ind w:firstLine="720"/>
        <w:rPr>
          <w:rFonts w:ascii="Elephant" w:hAnsi="Elephant"/>
          <w:color w:val="auto"/>
        </w:rPr>
      </w:pPr>
      <w:r>
        <w:rPr>
          <w:rFonts w:ascii="Elephant" w:hAnsi="Elephant"/>
          <w:color w:val="auto"/>
          <w:sz w:val="32"/>
          <w:szCs w:val="32"/>
        </w:rPr>
        <w:t xml:space="preserve">    </w:t>
      </w:r>
      <w:r w:rsidR="00BE6110">
        <w:rPr>
          <w:rFonts w:ascii="Elephant" w:hAnsi="Elephant"/>
          <w:color w:val="auto"/>
          <w:sz w:val="32"/>
          <w:szCs w:val="32"/>
        </w:rPr>
        <w:t>Santa Maria Inn</w:t>
      </w:r>
    </w:p>
    <w:p w14:paraId="5117B599" w14:textId="64C30053" w:rsidR="003D54E0" w:rsidRDefault="00A450F0" w:rsidP="006B793F">
      <w:pPr>
        <w:spacing w:after="0" w:line="240" w:lineRule="auto"/>
        <w:ind w:firstLine="720"/>
        <w:rPr>
          <w:rFonts w:ascii="Elephant" w:hAnsi="Elephant"/>
          <w:color w:val="auto"/>
        </w:rPr>
      </w:pPr>
      <w:r>
        <w:rPr>
          <w:rFonts w:ascii="Elephant" w:hAnsi="Elephant"/>
          <w:color w:val="auto"/>
        </w:rPr>
        <w:t xml:space="preserve">            </w:t>
      </w:r>
      <w:r w:rsidR="00BE6110">
        <w:rPr>
          <w:rFonts w:ascii="Elephant" w:hAnsi="Elephant"/>
          <w:color w:val="auto"/>
        </w:rPr>
        <w:t xml:space="preserve">801 S. Broadway </w:t>
      </w:r>
    </w:p>
    <w:p w14:paraId="08B4BC31" w14:textId="329813EC" w:rsidR="00F63BAA" w:rsidRDefault="00A450F0" w:rsidP="00542DBF">
      <w:pPr>
        <w:spacing w:after="0" w:line="240" w:lineRule="auto"/>
        <w:ind w:firstLine="720"/>
        <w:rPr>
          <w:rFonts w:ascii="Elephant" w:hAnsi="Elephant"/>
          <w:color w:val="auto"/>
        </w:rPr>
      </w:pPr>
      <w:r>
        <w:rPr>
          <w:rFonts w:ascii="Elephant" w:hAnsi="Elephant"/>
          <w:color w:val="auto"/>
        </w:rPr>
        <w:t xml:space="preserve">     </w:t>
      </w:r>
      <w:r w:rsidR="00542DBF">
        <w:rPr>
          <w:rFonts w:ascii="Elephant" w:hAnsi="Elephant"/>
          <w:color w:val="auto"/>
        </w:rPr>
        <w:t>Santa Maria CA  93</w:t>
      </w:r>
      <w:r w:rsidR="0004546A">
        <w:rPr>
          <w:rFonts w:ascii="Elephant" w:hAnsi="Elephant"/>
          <w:color w:val="auto"/>
        </w:rPr>
        <w:t>454</w:t>
      </w:r>
    </w:p>
    <w:p w14:paraId="44C527B0" w14:textId="77777777" w:rsidR="0004546A" w:rsidRDefault="0004546A" w:rsidP="00542DBF">
      <w:pPr>
        <w:spacing w:after="0" w:line="240" w:lineRule="auto"/>
        <w:ind w:firstLine="720"/>
        <w:rPr>
          <w:rFonts w:ascii="Abadi" w:hAnsi="Abadi"/>
          <w:color w:val="auto"/>
        </w:rPr>
      </w:pPr>
    </w:p>
    <w:p w14:paraId="74AF2536" w14:textId="4CCDC269" w:rsidR="00F63BAA" w:rsidRPr="003D54E0" w:rsidRDefault="00E61BF6" w:rsidP="00852627">
      <w:pPr>
        <w:spacing w:after="0"/>
        <w:ind w:firstLine="720"/>
        <w:rPr>
          <w:rFonts w:ascii="Elephant" w:hAnsi="Elephant"/>
          <w:color w:val="auto"/>
        </w:rPr>
      </w:pPr>
      <w:r>
        <w:rPr>
          <w:rFonts w:ascii="Elephant" w:hAnsi="Elephant"/>
          <w:color w:val="auto"/>
        </w:rPr>
        <w:t xml:space="preserve">Historic Inn </w:t>
      </w:r>
      <w:r w:rsidR="003D54E0" w:rsidRPr="003D54E0">
        <w:rPr>
          <w:rFonts w:ascii="Elephant" w:hAnsi="Elephant"/>
          <w:color w:val="auto"/>
        </w:rPr>
        <w:t>$</w:t>
      </w:r>
      <w:r w:rsidR="0004546A">
        <w:rPr>
          <w:rFonts w:ascii="Elephant" w:hAnsi="Elephant"/>
          <w:color w:val="auto"/>
        </w:rPr>
        <w:t>104.</w:t>
      </w:r>
      <w:r w:rsidR="003D54E0" w:rsidRPr="003D54E0">
        <w:rPr>
          <w:rFonts w:ascii="Elephant" w:hAnsi="Elephant"/>
          <w:color w:val="auto"/>
        </w:rPr>
        <w:t>00</w:t>
      </w:r>
      <w:r w:rsidR="00A450F0">
        <w:rPr>
          <w:rFonts w:ascii="Elephant" w:hAnsi="Elephant"/>
          <w:color w:val="auto"/>
        </w:rPr>
        <w:t xml:space="preserve"> + tax</w:t>
      </w:r>
    </w:p>
    <w:p w14:paraId="2B2AB5B0" w14:textId="428A770D" w:rsidR="003D54E0" w:rsidRDefault="00A450F0" w:rsidP="00852627">
      <w:pPr>
        <w:spacing w:after="0"/>
        <w:ind w:firstLine="720"/>
        <w:rPr>
          <w:rFonts w:ascii="Elephant" w:hAnsi="Elephant"/>
          <w:color w:val="auto"/>
        </w:rPr>
      </w:pPr>
      <w:r>
        <w:rPr>
          <w:rFonts w:ascii="Elephant" w:hAnsi="Elephant"/>
          <w:color w:val="auto"/>
        </w:rPr>
        <w:t xml:space="preserve">  </w:t>
      </w:r>
      <w:r w:rsidR="00E61BF6">
        <w:rPr>
          <w:rFonts w:ascii="Elephant" w:hAnsi="Elephant"/>
          <w:color w:val="auto"/>
        </w:rPr>
        <w:t xml:space="preserve">Exec </w:t>
      </w:r>
      <w:r w:rsidR="006F749A">
        <w:rPr>
          <w:rFonts w:ascii="Elephant" w:hAnsi="Elephant"/>
          <w:color w:val="auto"/>
        </w:rPr>
        <w:t>Tower $</w:t>
      </w:r>
      <w:r w:rsidR="003D54E0" w:rsidRPr="003D54E0">
        <w:rPr>
          <w:rFonts w:ascii="Elephant" w:hAnsi="Elephant"/>
          <w:color w:val="auto"/>
        </w:rPr>
        <w:t>1</w:t>
      </w:r>
      <w:r w:rsidR="006F749A">
        <w:rPr>
          <w:rFonts w:ascii="Elephant" w:hAnsi="Elephant"/>
          <w:color w:val="auto"/>
        </w:rPr>
        <w:t>14</w:t>
      </w:r>
      <w:r w:rsidR="003D54E0" w:rsidRPr="003D54E0">
        <w:rPr>
          <w:rFonts w:ascii="Elephant" w:hAnsi="Elephant"/>
          <w:color w:val="auto"/>
        </w:rPr>
        <w:t>.00</w:t>
      </w:r>
      <w:r>
        <w:rPr>
          <w:rFonts w:ascii="Elephant" w:hAnsi="Elephant"/>
          <w:color w:val="auto"/>
        </w:rPr>
        <w:t xml:space="preserve"> +tax </w:t>
      </w:r>
    </w:p>
    <w:p w14:paraId="34EB6962" w14:textId="10EEEDAF" w:rsidR="006F749A" w:rsidRDefault="00A450F0" w:rsidP="00852627">
      <w:pPr>
        <w:spacing w:after="0"/>
        <w:ind w:firstLine="720"/>
        <w:rPr>
          <w:rFonts w:ascii="Elephant" w:hAnsi="Elephant"/>
          <w:color w:val="auto"/>
        </w:rPr>
      </w:pPr>
      <w:r>
        <w:rPr>
          <w:rFonts w:ascii="Elephant" w:hAnsi="Elephant"/>
          <w:color w:val="auto"/>
        </w:rPr>
        <w:t xml:space="preserve">     </w:t>
      </w:r>
      <w:r w:rsidR="006F749A">
        <w:rPr>
          <w:rFonts w:ascii="Elephant" w:hAnsi="Elephant"/>
          <w:color w:val="auto"/>
        </w:rPr>
        <w:t>Suites $154.</w:t>
      </w:r>
      <w:r>
        <w:rPr>
          <w:rFonts w:ascii="Elephant" w:hAnsi="Elephant"/>
          <w:color w:val="auto"/>
        </w:rPr>
        <w:t>00 + tax</w:t>
      </w:r>
      <w:r w:rsidR="006F749A">
        <w:rPr>
          <w:rFonts w:ascii="Elephant" w:hAnsi="Elephant"/>
          <w:color w:val="auto"/>
        </w:rPr>
        <w:t xml:space="preserve"> </w:t>
      </w:r>
    </w:p>
    <w:p w14:paraId="7BFA71FA" w14:textId="77777777" w:rsidR="00D52AAB" w:rsidRPr="005025D6" w:rsidRDefault="00D52AAB" w:rsidP="005025D6">
      <w:pPr>
        <w:spacing w:after="0" w:line="240" w:lineRule="auto"/>
        <w:ind w:firstLine="720"/>
        <w:jc w:val="center"/>
        <w:rPr>
          <w:rFonts w:ascii="Elephant" w:hAnsi="Elephant" w:cstheme="minorHAnsi"/>
          <w:color w:val="000000" w:themeColor="text1"/>
          <w:sz w:val="20"/>
          <w:szCs w:val="20"/>
        </w:rPr>
      </w:pPr>
    </w:p>
    <w:p w14:paraId="06B5990E" w14:textId="075A51B8" w:rsidR="003D54E0" w:rsidRPr="005025D6" w:rsidRDefault="003D54E0" w:rsidP="00A450F0">
      <w:pPr>
        <w:spacing w:after="0" w:line="240" w:lineRule="auto"/>
        <w:ind w:firstLine="720"/>
        <w:jc w:val="center"/>
        <w:rPr>
          <w:rFonts w:ascii="Elephant" w:hAnsi="Elephant"/>
          <w:color w:val="auto"/>
        </w:rPr>
      </w:pPr>
      <w:r w:rsidRPr="005025D6">
        <w:rPr>
          <w:rFonts w:ascii="Elephant" w:hAnsi="Elephant" w:cstheme="minorHAnsi"/>
          <w:color w:val="000000" w:themeColor="text1"/>
        </w:rPr>
        <w:t xml:space="preserve">Take Advantage of the </w:t>
      </w:r>
      <w:r w:rsidR="00A450F0" w:rsidRPr="005025D6">
        <w:rPr>
          <w:rFonts w:ascii="Elephant" w:hAnsi="Elephant" w:cstheme="minorHAnsi"/>
          <w:color w:val="000000" w:themeColor="text1"/>
        </w:rPr>
        <w:t>D</w:t>
      </w:r>
      <w:r w:rsidR="006B793F" w:rsidRPr="005025D6">
        <w:rPr>
          <w:rFonts w:ascii="Elephant" w:hAnsi="Elephant" w:cstheme="minorHAnsi"/>
          <w:color w:val="000000" w:themeColor="text1"/>
        </w:rPr>
        <w:t>iscount R</w:t>
      </w:r>
      <w:r w:rsidR="005D49D2" w:rsidRPr="005025D6">
        <w:rPr>
          <w:rFonts w:ascii="Elephant" w:hAnsi="Elephant" w:cstheme="minorHAnsi"/>
          <w:color w:val="000000" w:themeColor="text1"/>
        </w:rPr>
        <w:t xml:space="preserve">ates </w:t>
      </w:r>
      <w:r w:rsidR="00B00613" w:rsidRPr="005025D6">
        <w:rPr>
          <w:rFonts w:ascii="Elephant" w:hAnsi="Elephant" w:cstheme="minorHAnsi"/>
          <w:color w:val="000000" w:themeColor="text1"/>
        </w:rPr>
        <w:t>Mention</w:t>
      </w:r>
      <w:r w:rsidR="00A73624" w:rsidRPr="005025D6">
        <w:rPr>
          <w:rFonts w:ascii="Elephant" w:hAnsi="Elephant" w:cstheme="minorHAnsi"/>
          <w:color w:val="000000" w:themeColor="text1"/>
        </w:rPr>
        <w:t>:</w:t>
      </w:r>
    </w:p>
    <w:p w14:paraId="17276782" w14:textId="77777777" w:rsidR="00A73624" w:rsidRDefault="00A73624" w:rsidP="006B793F">
      <w:pPr>
        <w:spacing w:after="0"/>
        <w:ind w:left="720"/>
        <w:jc w:val="center"/>
        <w:rPr>
          <w:rFonts w:ascii="Elephant" w:hAnsi="Elephant" w:cs="Arial"/>
          <w:b/>
          <w:bCs/>
          <w:color w:val="auto"/>
          <w:u w:val="single"/>
        </w:rPr>
      </w:pPr>
    </w:p>
    <w:p w14:paraId="4FD8EE42" w14:textId="4F234553" w:rsidR="00E412E1" w:rsidRPr="00A73624" w:rsidRDefault="006F20AB" w:rsidP="006B793F">
      <w:pPr>
        <w:spacing w:after="0"/>
        <w:ind w:left="720"/>
        <w:jc w:val="center"/>
        <w:rPr>
          <w:rFonts w:ascii="Elephant" w:hAnsi="Elephant" w:cs="Arial"/>
          <w:b/>
          <w:bCs/>
          <w:color w:val="auto"/>
          <w:u w:val="single"/>
        </w:rPr>
      </w:pPr>
      <w:r w:rsidRPr="00A73624">
        <w:rPr>
          <w:rFonts w:ascii="Elephant" w:hAnsi="Elephant" w:cs="Arial"/>
          <w:b/>
          <w:bCs/>
          <w:color w:val="auto"/>
          <w:u w:val="single"/>
        </w:rPr>
        <w:t>THE AMERICAN LEGION</w:t>
      </w:r>
      <w:r w:rsidR="00E412E1" w:rsidRPr="00A73624">
        <w:rPr>
          <w:rFonts w:ascii="Elephant" w:hAnsi="Elephant" w:cs="Arial"/>
          <w:b/>
          <w:bCs/>
          <w:color w:val="auto"/>
          <w:u w:val="single"/>
        </w:rPr>
        <w:t xml:space="preserve"> </w:t>
      </w:r>
    </w:p>
    <w:p w14:paraId="16F3256F" w14:textId="74A749D7" w:rsidR="00A450F0" w:rsidRPr="005025D6" w:rsidRDefault="00A450F0" w:rsidP="006B793F">
      <w:pPr>
        <w:spacing w:after="0"/>
        <w:ind w:left="720"/>
        <w:jc w:val="center"/>
        <w:rPr>
          <w:rFonts w:ascii="Elephant" w:hAnsi="Elephant" w:cs="Arial"/>
          <w:b/>
          <w:bCs/>
          <w:color w:val="auto"/>
          <w:sz w:val="16"/>
          <w:szCs w:val="16"/>
        </w:rPr>
      </w:pPr>
    </w:p>
    <w:p w14:paraId="1806A9A1" w14:textId="50C8BCEF" w:rsidR="00F63BAA" w:rsidRPr="005025D6" w:rsidRDefault="00E4178C" w:rsidP="006B793F">
      <w:pPr>
        <w:spacing w:after="0"/>
        <w:ind w:left="720"/>
        <w:jc w:val="center"/>
        <w:rPr>
          <w:rFonts w:ascii="Elephant" w:hAnsi="Elephant" w:cs="Arial"/>
          <w:b/>
          <w:bCs/>
          <w:color w:val="auto"/>
        </w:rPr>
      </w:pPr>
      <w:r w:rsidRPr="00024DAC">
        <w:rPr>
          <w:rFonts w:ascii="Abadi" w:hAnsi="Abadi"/>
          <w:noProof/>
          <w:color w:val="auto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9C0D654" wp14:editId="18CB3131">
            <wp:simplePos x="0" y="0"/>
            <wp:positionH relativeFrom="column">
              <wp:posOffset>3876040</wp:posOffset>
            </wp:positionH>
            <wp:positionV relativeFrom="paragraph">
              <wp:posOffset>6985</wp:posOffset>
            </wp:positionV>
            <wp:extent cx="668655" cy="668655"/>
            <wp:effectExtent l="0" t="0" r="0" b="0"/>
            <wp:wrapNone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ghtcurve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2E1" w:rsidRPr="005025D6">
        <w:rPr>
          <w:rFonts w:ascii="Elephant" w:hAnsi="Elephant" w:cs="Arial"/>
          <w:b/>
          <w:bCs/>
          <w:color w:val="auto"/>
        </w:rPr>
        <w:t xml:space="preserve">DEADLINE: </w:t>
      </w:r>
      <w:r w:rsidR="00AF14B9" w:rsidRPr="005025D6">
        <w:rPr>
          <w:rFonts w:ascii="Elephant" w:hAnsi="Elephant" w:cs="Arial"/>
          <w:b/>
          <w:bCs/>
          <w:color w:val="auto"/>
        </w:rPr>
        <w:t>February</w:t>
      </w:r>
      <w:r w:rsidR="00A73624" w:rsidRPr="005025D6">
        <w:rPr>
          <w:rFonts w:ascii="Elephant" w:hAnsi="Elephant" w:cs="Arial"/>
          <w:b/>
          <w:bCs/>
          <w:color w:val="auto"/>
        </w:rPr>
        <w:t xml:space="preserve"> 12,</w:t>
      </w:r>
      <w:r w:rsidR="006F20AB" w:rsidRPr="005025D6">
        <w:rPr>
          <w:rFonts w:ascii="Elephant" w:hAnsi="Elephant" w:cs="Arial"/>
          <w:b/>
          <w:bCs/>
          <w:color w:val="auto"/>
        </w:rPr>
        <w:t xml:space="preserve"> </w:t>
      </w:r>
      <w:r w:rsidR="00E412E1" w:rsidRPr="005025D6">
        <w:rPr>
          <w:rFonts w:ascii="Elephant" w:hAnsi="Elephant" w:cs="Arial"/>
          <w:b/>
          <w:bCs/>
          <w:color w:val="auto"/>
        </w:rPr>
        <w:t>2020</w:t>
      </w:r>
    </w:p>
    <w:p w14:paraId="37CC3480" w14:textId="67C29301" w:rsidR="00572180" w:rsidRPr="005025D6" w:rsidRDefault="00D52AAB" w:rsidP="006B793F">
      <w:pPr>
        <w:spacing w:after="0"/>
        <w:ind w:left="720"/>
        <w:jc w:val="center"/>
        <w:rPr>
          <w:rFonts w:ascii="Elephant" w:hAnsi="Elephant" w:cs="Arial"/>
          <w:b/>
          <w:bCs/>
          <w:color w:val="auto"/>
        </w:rPr>
      </w:pPr>
      <w:r w:rsidRPr="005025D6">
        <w:rPr>
          <w:rFonts w:ascii="Elephant" w:hAnsi="Elephant" w:cs="Arial"/>
          <w:b/>
          <w:bCs/>
          <w:color w:val="auto"/>
        </w:rPr>
        <w:t>(805) 928-0418</w:t>
      </w:r>
    </w:p>
    <w:p w14:paraId="1C274302" w14:textId="77777777" w:rsidR="005025D6" w:rsidRDefault="005025D6" w:rsidP="005025D6">
      <w:pPr>
        <w:spacing w:after="0"/>
        <w:ind w:left="720"/>
        <w:rPr>
          <w:rFonts w:ascii="Elephant" w:hAnsi="Elephant" w:cs="Arial"/>
          <w:b/>
          <w:bCs/>
          <w:color w:val="auto"/>
          <w:sz w:val="32"/>
          <w:szCs w:val="32"/>
        </w:rPr>
      </w:pPr>
    </w:p>
    <w:p w14:paraId="73B0C24D" w14:textId="493BF4B3" w:rsidR="005025D6" w:rsidRDefault="005025D6" w:rsidP="005025D6">
      <w:pPr>
        <w:spacing w:after="0"/>
        <w:ind w:left="720"/>
        <w:rPr>
          <w:rFonts w:ascii="Elephant" w:hAnsi="Elephant" w:cs="Arial"/>
          <w:b/>
          <w:bCs/>
          <w:color w:val="auto"/>
          <w:sz w:val="32"/>
          <w:szCs w:val="32"/>
        </w:rPr>
      </w:pPr>
      <w:r w:rsidRPr="005025D6">
        <w:rPr>
          <w:rFonts w:ascii="Elephant" w:hAnsi="Elephant" w:cs="Arial"/>
          <w:b/>
          <w:bCs/>
          <w:color w:val="auto"/>
          <w:sz w:val="32"/>
          <w:szCs w:val="32"/>
        </w:rPr>
        <w:t>Meeting Location:</w:t>
      </w:r>
    </w:p>
    <w:p w14:paraId="50A41579" w14:textId="16B81310" w:rsidR="005025D6" w:rsidRPr="005025D6" w:rsidRDefault="005025D6" w:rsidP="005025D6">
      <w:pPr>
        <w:spacing w:after="0"/>
        <w:ind w:left="720"/>
        <w:jc w:val="center"/>
        <w:rPr>
          <w:rFonts w:ascii="Elephant" w:hAnsi="Elephant" w:cs="Arial"/>
          <w:color w:val="auto"/>
          <w:sz w:val="32"/>
          <w:szCs w:val="32"/>
        </w:rPr>
      </w:pPr>
      <w:r w:rsidRPr="005025D6">
        <w:rPr>
          <w:rFonts w:ascii="Elephant" w:hAnsi="Elephant" w:cs="Arial"/>
          <w:color w:val="auto"/>
          <w:sz w:val="32"/>
          <w:szCs w:val="32"/>
        </w:rPr>
        <w:t>The American Legion Post 56</w:t>
      </w:r>
    </w:p>
    <w:p w14:paraId="2E4D5849" w14:textId="6840C2F5" w:rsidR="005025D6" w:rsidRDefault="005025D6" w:rsidP="005025D6">
      <w:pPr>
        <w:spacing w:after="0"/>
        <w:ind w:left="720"/>
        <w:jc w:val="center"/>
        <w:rPr>
          <w:rFonts w:ascii="Elephant" w:hAnsi="Elephant" w:cs="Arial"/>
          <w:color w:val="auto"/>
        </w:rPr>
      </w:pPr>
      <w:r w:rsidRPr="005025D6">
        <w:rPr>
          <w:rFonts w:ascii="Elephant" w:hAnsi="Elephant" w:cs="Arial"/>
          <w:color w:val="auto"/>
        </w:rPr>
        <w:t>501 N Pine Street</w:t>
      </w:r>
      <w:r>
        <w:rPr>
          <w:rFonts w:ascii="Elephant" w:hAnsi="Elephant" w:cs="Arial"/>
          <w:color w:val="auto"/>
        </w:rPr>
        <w:t>,</w:t>
      </w:r>
    </w:p>
    <w:p w14:paraId="28935A15" w14:textId="42F63F67" w:rsidR="005025D6" w:rsidRPr="002D3E82" w:rsidRDefault="005025D6" w:rsidP="005025D6">
      <w:pPr>
        <w:spacing w:after="0"/>
        <w:ind w:left="720"/>
        <w:jc w:val="center"/>
        <w:rPr>
          <w:rFonts w:ascii="Elephant" w:hAnsi="Elephant" w:cs="Arial"/>
          <w:b/>
          <w:bCs/>
          <w:color w:val="auto"/>
        </w:rPr>
      </w:pPr>
      <w:r>
        <w:rPr>
          <w:rFonts w:ascii="Elephant" w:hAnsi="Elephant" w:cs="Arial"/>
          <w:color w:val="auto"/>
        </w:rPr>
        <w:t>Santa Maria, CA  93458</w:t>
      </w:r>
    </w:p>
    <w:p w14:paraId="7FADEE28" w14:textId="77777777" w:rsidR="006B793F" w:rsidRDefault="006B793F" w:rsidP="00384C7F">
      <w:pPr>
        <w:pBdr>
          <w:bottom w:val="dotted" w:sz="24" w:space="0" w:color="auto"/>
        </w:pBdr>
        <w:spacing w:after="0"/>
        <w:ind w:left="720"/>
        <w:rPr>
          <w:rFonts w:ascii="Arial" w:hAnsi="Arial" w:cs="Arial"/>
          <w:b/>
          <w:bCs/>
        </w:rPr>
      </w:pPr>
    </w:p>
    <w:p w14:paraId="1347C0CE" w14:textId="77777777" w:rsidR="00F46BDD" w:rsidRDefault="00F46BDD" w:rsidP="00630589">
      <w:pPr>
        <w:spacing w:after="0"/>
        <w:ind w:firstLine="720"/>
        <w:jc w:val="center"/>
        <w:rPr>
          <w:rFonts w:ascii="Elephant" w:hAnsi="Elephant"/>
          <w:color w:val="auto"/>
        </w:rPr>
      </w:pPr>
      <w:r>
        <w:rPr>
          <w:rFonts w:ascii="Elephant" w:hAnsi="Elephant"/>
          <w:color w:val="auto"/>
        </w:rPr>
        <w:t xml:space="preserve">For </w:t>
      </w:r>
      <w:r w:rsidR="00E412E1" w:rsidRPr="00F46BDD">
        <w:rPr>
          <w:rFonts w:ascii="Elephant" w:hAnsi="Elephant"/>
          <w:color w:val="auto"/>
        </w:rPr>
        <w:t>Q</w:t>
      </w:r>
      <w:r>
        <w:rPr>
          <w:rFonts w:ascii="Elephant" w:hAnsi="Elephant"/>
          <w:color w:val="auto"/>
        </w:rPr>
        <w:t>uestions Contact:</w:t>
      </w:r>
    </w:p>
    <w:p w14:paraId="648020B1" w14:textId="77777777" w:rsidR="00F46BDD" w:rsidRPr="002302B1" w:rsidRDefault="00F46BDD" w:rsidP="00630589">
      <w:pPr>
        <w:spacing w:after="0"/>
        <w:ind w:firstLine="720"/>
        <w:jc w:val="center"/>
        <w:rPr>
          <w:rFonts w:ascii="Elephant" w:hAnsi="Elephant"/>
          <w:b/>
          <w:bCs/>
          <w:color w:val="auto"/>
        </w:rPr>
      </w:pPr>
      <w:r w:rsidRPr="002302B1">
        <w:rPr>
          <w:rFonts w:ascii="Elephant" w:hAnsi="Elephant"/>
          <w:b/>
          <w:bCs/>
          <w:color w:val="auto"/>
        </w:rPr>
        <w:t>Veronica Quintanilla</w:t>
      </w:r>
    </w:p>
    <w:p w14:paraId="3663F78F" w14:textId="4A0C3E63" w:rsidR="00F46BDD" w:rsidRPr="005025D6" w:rsidRDefault="00F46BDD" w:rsidP="00630589">
      <w:pPr>
        <w:spacing w:after="0"/>
        <w:ind w:firstLine="720"/>
        <w:jc w:val="center"/>
        <w:rPr>
          <w:rFonts w:ascii="Elephant" w:hAnsi="Elephant"/>
          <w:color w:val="auto"/>
          <w:sz w:val="20"/>
          <w:szCs w:val="20"/>
        </w:rPr>
      </w:pPr>
      <w:r w:rsidRPr="005025D6">
        <w:rPr>
          <w:rFonts w:ascii="Elephant" w:hAnsi="Elephant"/>
          <w:color w:val="auto"/>
          <w:sz w:val="20"/>
          <w:szCs w:val="20"/>
        </w:rPr>
        <w:t>Convention/Meeting</w:t>
      </w:r>
      <w:r w:rsidR="005025D6">
        <w:rPr>
          <w:rFonts w:ascii="Elephant" w:hAnsi="Elephant"/>
          <w:color w:val="auto"/>
          <w:sz w:val="20"/>
          <w:szCs w:val="20"/>
        </w:rPr>
        <w:t xml:space="preserve"> Coordinator</w:t>
      </w:r>
    </w:p>
    <w:p w14:paraId="5403425A" w14:textId="35B8E15F" w:rsidR="006B793F" w:rsidRPr="005025D6" w:rsidRDefault="006B793F" w:rsidP="00630589">
      <w:pPr>
        <w:spacing w:after="0"/>
        <w:ind w:firstLine="720"/>
        <w:jc w:val="center"/>
        <w:rPr>
          <w:rFonts w:ascii="Elephant" w:hAnsi="Elephant"/>
          <w:color w:val="auto"/>
          <w:sz w:val="22"/>
          <w:szCs w:val="22"/>
        </w:rPr>
      </w:pPr>
      <w:r w:rsidRPr="005025D6">
        <w:rPr>
          <w:rFonts w:ascii="Times New Roman" w:hAnsi="Times New Roman" w:cs="Times New Roman"/>
          <w:b/>
          <w:bCs/>
          <w:color w:val="auto"/>
          <w:sz w:val="22"/>
          <w:szCs w:val="22"/>
        </w:rPr>
        <w:t>(559)</w:t>
      </w:r>
      <w:r w:rsidR="00630589" w:rsidRPr="005025D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5025D6">
        <w:rPr>
          <w:rFonts w:ascii="Times New Roman" w:hAnsi="Times New Roman" w:cs="Times New Roman"/>
          <w:b/>
          <w:bCs/>
          <w:color w:val="auto"/>
          <w:sz w:val="22"/>
          <w:szCs w:val="22"/>
        </w:rPr>
        <w:t>875-8387</w:t>
      </w:r>
      <w:r w:rsidR="005025D6" w:rsidRPr="005025D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or Veronica@</w:t>
      </w:r>
      <w:r w:rsidR="0045302C" w:rsidRPr="0045302C">
        <w:rPr>
          <w:rFonts w:ascii="Times New Roman" w:hAnsi="Times New Roman" w:cs="Times New Roman"/>
          <w:color w:val="auto"/>
          <w:sz w:val="22"/>
          <w:szCs w:val="22"/>
        </w:rPr>
        <w:t>ca</w:t>
      </w:r>
      <w:r w:rsidR="00630589" w:rsidRPr="005025D6">
        <w:rPr>
          <w:rFonts w:ascii="Elephant" w:hAnsi="Elephant"/>
          <w:color w:val="auto"/>
          <w:sz w:val="22"/>
          <w:szCs w:val="22"/>
        </w:rPr>
        <w:t>L</w:t>
      </w:r>
      <w:r w:rsidRPr="005025D6">
        <w:rPr>
          <w:rFonts w:ascii="Elephant" w:hAnsi="Elephant"/>
          <w:color w:val="auto"/>
          <w:sz w:val="22"/>
          <w:szCs w:val="22"/>
        </w:rPr>
        <w:t>egion.org</w:t>
      </w:r>
    </w:p>
    <w:sectPr w:rsidR="006B793F" w:rsidRPr="005025D6" w:rsidSect="00F46B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1FD85" w14:textId="77777777" w:rsidR="007A48FD" w:rsidRDefault="007A48FD" w:rsidP="00AB6948">
      <w:pPr>
        <w:spacing w:after="0" w:line="240" w:lineRule="auto"/>
      </w:pPr>
      <w:r>
        <w:separator/>
      </w:r>
    </w:p>
  </w:endnote>
  <w:endnote w:type="continuationSeparator" w:id="0">
    <w:p w14:paraId="5BFCF8E1" w14:textId="77777777" w:rsidR="007A48FD" w:rsidRDefault="007A48FD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Elephant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FC2F0" w14:textId="77777777" w:rsidR="00630589" w:rsidRDefault="006305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EAD32" w14:textId="77777777" w:rsidR="00630589" w:rsidRDefault="006305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79832" w14:textId="77777777" w:rsidR="00630589" w:rsidRDefault="006305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63818" w14:textId="77777777" w:rsidR="007A48FD" w:rsidRDefault="007A48FD" w:rsidP="00AB6948">
      <w:pPr>
        <w:spacing w:after="0" w:line="240" w:lineRule="auto"/>
      </w:pPr>
      <w:r>
        <w:separator/>
      </w:r>
    </w:p>
  </w:footnote>
  <w:footnote w:type="continuationSeparator" w:id="0">
    <w:p w14:paraId="4882BFBD" w14:textId="77777777" w:rsidR="007A48FD" w:rsidRDefault="007A48FD" w:rsidP="00AB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1CC85" w14:textId="77777777" w:rsidR="00630589" w:rsidRDefault="006305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3F1CD" w14:textId="77777777" w:rsidR="00630589" w:rsidRDefault="006305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6EF82" w14:textId="77777777" w:rsidR="00630589" w:rsidRDefault="006305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5176E6"/>
    <w:multiLevelType w:val="multilevel"/>
    <w:tmpl w:val="610A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E73E4B"/>
    <w:multiLevelType w:val="hybridMultilevel"/>
    <w:tmpl w:val="F6D88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316DD"/>
    <w:multiLevelType w:val="hybridMultilevel"/>
    <w:tmpl w:val="D9C274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F3950"/>
    <w:multiLevelType w:val="hybridMultilevel"/>
    <w:tmpl w:val="EBF6E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F5061"/>
    <w:multiLevelType w:val="hybridMultilevel"/>
    <w:tmpl w:val="FA367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43"/>
    <w:rsid w:val="000203ED"/>
    <w:rsid w:val="00024DAC"/>
    <w:rsid w:val="00044307"/>
    <w:rsid w:val="0004546A"/>
    <w:rsid w:val="00054D84"/>
    <w:rsid w:val="00067228"/>
    <w:rsid w:val="000804D0"/>
    <w:rsid w:val="00081759"/>
    <w:rsid w:val="000C23C7"/>
    <w:rsid w:val="000C4699"/>
    <w:rsid w:val="000C525B"/>
    <w:rsid w:val="000D2927"/>
    <w:rsid w:val="000D4AF8"/>
    <w:rsid w:val="000F440F"/>
    <w:rsid w:val="0016578C"/>
    <w:rsid w:val="00190F23"/>
    <w:rsid w:val="00194E9C"/>
    <w:rsid w:val="001C290A"/>
    <w:rsid w:val="001C566D"/>
    <w:rsid w:val="001D3B47"/>
    <w:rsid w:val="00214445"/>
    <w:rsid w:val="002302B1"/>
    <w:rsid w:val="00232674"/>
    <w:rsid w:val="00236FEA"/>
    <w:rsid w:val="00243096"/>
    <w:rsid w:val="002570B5"/>
    <w:rsid w:val="0027400C"/>
    <w:rsid w:val="00277F05"/>
    <w:rsid w:val="002935CD"/>
    <w:rsid w:val="002A0BAC"/>
    <w:rsid w:val="002C07B7"/>
    <w:rsid w:val="002C65CB"/>
    <w:rsid w:val="002D3E82"/>
    <w:rsid w:val="002D469D"/>
    <w:rsid w:val="002F4ECC"/>
    <w:rsid w:val="00303C2F"/>
    <w:rsid w:val="00317800"/>
    <w:rsid w:val="0033456F"/>
    <w:rsid w:val="00345F08"/>
    <w:rsid w:val="00354307"/>
    <w:rsid w:val="00384C7F"/>
    <w:rsid w:val="003A0CB9"/>
    <w:rsid w:val="003A4A4A"/>
    <w:rsid w:val="003D54E0"/>
    <w:rsid w:val="003F4359"/>
    <w:rsid w:val="00423F28"/>
    <w:rsid w:val="00425C2B"/>
    <w:rsid w:val="0045302C"/>
    <w:rsid w:val="004661B6"/>
    <w:rsid w:val="00485A8D"/>
    <w:rsid w:val="004A179B"/>
    <w:rsid w:val="004A1A52"/>
    <w:rsid w:val="004A5A85"/>
    <w:rsid w:val="004B6545"/>
    <w:rsid w:val="004C43EE"/>
    <w:rsid w:val="005025D6"/>
    <w:rsid w:val="00517B43"/>
    <w:rsid w:val="00534547"/>
    <w:rsid w:val="00542DBF"/>
    <w:rsid w:val="00566C6C"/>
    <w:rsid w:val="00572180"/>
    <w:rsid w:val="005731A0"/>
    <w:rsid w:val="00591B40"/>
    <w:rsid w:val="005927AD"/>
    <w:rsid w:val="005A02E6"/>
    <w:rsid w:val="005C7F17"/>
    <w:rsid w:val="005D49D2"/>
    <w:rsid w:val="00627140"/>
    <w:rsid w:val="00630589"/>
    <w:rsid w:val="006413B7"/>
    <w:rsid w:val="0064706A"/>
    <w:rsid w:val="00655EA2"/>
    <w:rsid w:val="00686FF4"/>
    <w:rsid w:val="00693715"/>
    <w:rsid w:val="006A600A"/>
    <w:rsid w:val="006B793F"/>
    <w:rsid w:val="006F20AB"/>
    <w:rsid w:val="006F749A"/>
    <w:rsid w:val="00743545"/>
    <w:rsid w:val="00753808"/>
    <w:rsid w:val="00767651"/>
    <w:rsid w:val="007716AB"/>
    <w:rsid w:val="00783E38"/>
    <w:rsid w:val="00784B28"/>
    <w:rsid w:val="007873D8"/>
    <w:rsid w:val="007A48FD"/>
    <w:rsid w:val="007B1905"/>
    <w:rsid w:val="007E4871"/>
    <w:rsid w:val="007E4C8C"/>
    <w:rsid w:val="007F3F1B"/>
    <w:rsid w:val="007F6553"/>
    <w:rsid w:val="00804979"/>
    <w:rsid w:val="008458BC"/>
    <w:rsid w:val="00852627"/>
    <w:rsid w:val="008728D9"/>
    <w:rsid w:val="00873AE6"/>
    <w:rsid w:val="008C0502"/>
    <w:rsid w:val="008D59D8"/>
    <w:rsid w:val="008E31CB"/>
    <w:rsid w:val="008F5234"/>
    <w:rsid w:val="00915864"/>
    <w:rsid w:val="009B4DC2"/>
    <w:rsid w:val="009D3491"/>
    <w:rsid w:val="009D6103"/>
    <w:rsid w:val="00A05B96"/>
    <w:rsid w:val="00A369C2"/>
    <w:rsid w:val="00A450F0"/>
    <w:rsid w:val="00A73624"/>
    <w:rsid w:val="00AA0175"/>
    <w:rsid w:val="00AA4B20"/>
    <w:rsid w:val="00AB328E"/>
    <w:rsid w:val="00AB6948"/>
    <w:rsid w:val="00AC4416"/>
    <w:rsid w:val="00AD7965"/>
    <w:rsid w:val="00AF14B9"/>
    <w:rsid w:val="00B00613"/>
    <w:rsid w:val="00B220A3"/>
    <w:rsid w:val="00B2335D"/>
    <w:rsid w:val="00B3347C"/>
    <w:rsid w:val="00B341D6"/>
    <w:rsid w:val="00B94AE3"/>
    <w:rsid w:val="00BB702B"/>
    <w:rsid w:val="00BD59C8"/>
    <w:rsid w:val="00BE6110"/>
    <w:rsid w:val="00C067B9"/>
    <w:rsid w:val="00C168AC"/>
    <w:rsid w:val="00C175B1"/>
    <w:rsid w:val="00C23D95"/>
    <w:rsid w:val="00C26A01"/>
    <w:rsid w:val="00C73698"/>
    <w:rsid w:val="00C87D9E"/>
    <w:rsid w:val="00CB06BD"/>
    <w:rsid w:val="00CB26AC"/>
    <w:rsid w:val="00CD32E7"/>
    <w:rsid w:val="00CF6698"/>
    <w:rsid w:val="00D13DEC"/>
    <w:rsid w:val="00D250DD"/>
    <w:rsid w:val="00D46CA5"/>
    <w:rsid w:val="00D5130F"/>
    <w:rsid w:val="00D52AAB"/>
    <w:rsid w:val="00D76423"/>
    <w:rsid w:val="00D84BF7"/>
    <w:rsid w:val="00DA59C1"/>
    <w:rsid w:val="00DD2A04"/>
    <w:rsid w:val="00DE2776"/>
    <w:rsid w:val="00E412E1"/>
    <w:rsid w:val="00E4178C"/>
    <w:rsid w:val="00E61BF6"/>
    <w:rsid w:val="00E85A56"/>
    <w:rsid w:val="00E85B85"/>
    <w:rsid w:val="00EA27E8"/>
    <w:rsid w:val="00EA6C8F"/>
    <w:rsid w:val="00EF1E85"/>
    <w:rsid w:val="00F05897"/>
    <w:rsid w:val="00F13150"/>
    <w:rsid w:val="00F1347B"/>
    <w:rsid w:val="00F236A4"/>
    <w:rsid w:val="00F46BDD"/>
    <w:rsid w:val="00F63BAA"/>
    <w:rsid w:val="00FA0CED"/>
    <w:rsid w:val="00FB6E17"/>
    <w:rsid w:val="00FC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B10652"/>
  <w15:chartTrackingRefBased/>
  <w15:docId w15:val="{D8FA8354-D43B-4B1D-9886-5BF20D04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306785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306785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306785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306785" w:themeColor="accent1" w:themeShade="BF" w:shadow="1"/>
        <w:left w:val="single" w:sz="2" w:space="10" w:color="306785" w:themeColor="accent1" w:themeShade="BF" w:shadow="1"/>
        <w:bottom w:val="single" w:sz="2" w:space="10" w:color="306785" w:themeColor="accent1" w:themeShade="BF" w:shadow="1"/>
        <w:right w:val="single" w:sz="2" w:space="10" w:color="306785" w:themeColor="accent1" w:themeShade="BF" w:shadow="1"/>
      </w:pBdr>
      <w:ind w:left="1152" w:right="1152"/>
    </w:pPr>
    <w:rPr>
      <w:i/>
      <w:iCs/>
      <w:color w:val="30678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B2B2B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7B881D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30678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0678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DA59C1"/>
  </w:style>
  <w:style w:type="character" w:styleId="UnresolvedMention">
    <w:name w:val="Unresolved Mention"/>
    <w:basedOn w:val="DefaultParagraphFont"/>
    <w:uiPriority w:val="99"/>
    <w:semiHidden/>
    <w:unhideWhenUsed/>
    <w:rsid w:val="007B1905"/>
    <w:rPr>
      <w:color w:val="605E5C"/>
      <w:shd w:val="clear" w:color="auto" w:fill="E1DFDD"/>
    </w:rPr>
  </w:style>
  <w:style w:type="paragraph" w:customStyle="1" w:styleId="l-hotel-name">
    <w:name w:val="l-hotel-name"/>
    <w:basedOn w:val="Normal"/>
    <w:rsid w:val="005D49D2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99BA2-8F34-4B0E-B139-6C9EE812D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C:\Users\Owner\AppData\Roaming\Microsoft\Templates\Seasonal event flyer (winter).dotx</Template>
  <TotalTime>38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jaredcmorgan@gmail.com</cp:lastModifiedBy>
  <cp:revision>10</cp:revision>
  <cp:lastPrinted>2020-09-29T15:22:00Z</cp:lastPrinted>
  <dcterms:created xsi:type="dcterms:W3CDTF">2020-09-29T14:34:00Z</dcterms:created>
  <dcterms:modified xsi:type="dcterms:W3CDTF">2020-10-21T00:47:00Z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